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003" w:type="pct"/>
        <w:tblCellSpacing w:w="15" w:type="dxa"/>
        <w:tblInd w:w="5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1"/>
      </w:tblGrid>
      <w:tr w:rsidR="001830D6" w:rsidRPr="001830D6" w14:paraId="24BB4DEB" w14:textId="77777777" w:rsidTr="001830D6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8805" w:type="dxa"/>
              <w:tblCellSpacing w:w="22" w:type="dxa"/>
              <w:tblBorders>
                <w:top w:val="outset" w:sz="24" w:space="0" w:color="auto"/>
                <w:left w:val="outset" w:sz="24" w:space="0" w:color="auto"/>
                <w:bottom w:val="outset" w:sz="24" w:space="0" w:color="auto"/>
                <w:right w:val="outset" w:sz="2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2"/>
              <w:gridCol w:w="903"/>
              <w:gridCol w:w="857"/>
              <w:gridCol w:w="560"/>
              <w:gridCol w:w="140"/>
              <w:gridCol w:w="143"/>
              <w:gridCol w:w="175"/>
              <w:gridCol w:w="104"/>
              <w:gridCol w:w="821"/>
            </w:tblGrid>
            <w:tr w:rsidR="001830D6" w:rsidRPr="001830D6" w14:paraId="52D37202" w14:textId="7777777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C54A4F" w14:textId="77777777" w:rsidR="001830D6" w:rsidRPr="001830D6" w:rsidRDefault="00257327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работ.</w:t>
                  </w:r>
                </w:p>
              </w:tc>
              <w:tc>
                <w:tcPr>
                  <w:tcW w:w="3637" w:type="dxa"/>
                  <w:gridSpan w:val="8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C0A054" w14:textId="77777777" w:rsidR="001830D6" w:rsidRPr="001830D6" w:rsidRDefault="001830D6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Стоимость</w:t>
                  </w:r>
                  <w:r w:rsidRPr="001830D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1830D6" w:rsidRPr="001830D6" w14:paraId="445C4342" w14:textId="7777777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C9991C" w14:textId="77777777" w:rsidR="001830D6" w:rsidRPr="001830D6" w:rsidRDefault="001830D6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ГИПРОК – работы с 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гипсокартонном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637" w:type="dxa"/>
                  <w:gridSpan w:val="8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038D9B" w14:textId="66B8000F" w:rsidR="001830D6" w:rsidRPr="001830D6" w:rsidRDefault="001830D6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Рубли.</w:t>
                  </w:r>
                  <w:r w:rsidR="00BE5E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Кол.       Итого</w:t>
                  </w:r>
                  <w:bookmarkStart w:id="0" w:name="_GoBack"/>
                  <w:bookmarkEnd w:id="0"/>
                </w:p>
              </w:tc>
            </w:tr>
            <w:tr w:rsidR="00BE5E2E" w:rsidRPr="001830D6" w14:paraId="6F8A8803" w14:textId="67C5DD8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8D0D8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Каркас. Монтаж (работа)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84D942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339129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FFEA41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CCFC0A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B11961B" w14:textId="3ECFE02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90C99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Короб, выполненный из ГКЛ. Установка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933C8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855B6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CBDDA8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7D78BE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A9FA5DB" w14:textId="31F851A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B8490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Обшивка стен из ГКЛ (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гипсокартон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) в 1 слой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D736E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61810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058414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E60A5B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E13C853" w14:textId="48E1D69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AACB3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Перегородка. ГКЛ. В 1 слой. Установка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4355E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540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432CA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45C914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F3408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57A8896" w14:textId="346F2F9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F8D59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Устройство перегородок из  ГКЛ в 1 слой без отделки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26FFF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364ED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93014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8815AB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93AAA4A" w14:textId="32B5226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D6A21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Устройство перегородок из  ГКЛ в 2 слоя без отделки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15C7D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9F66E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253536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9F615B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FBD704A" w14:textId="34E3EA2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AA3CFF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Заделка стыков, шурупов с проклейкой стыков сеткой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6D427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9AC67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225550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69A85B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4E66919" w14:textId="4B4A4E7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89C0A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  ГКЛ.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B033C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BF888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819467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CB210A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1DA57F7" w14:textId="3EF679C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5A941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 ГКЛ.  В 1 уровень.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EF70A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C0E33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02FD65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0AA65F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76E0929" w14:textId="437AEB2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6D74C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 ГКЛ. В 2 уровня.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26214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D78DF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04E7B8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9C24A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512E2D8" w14:textId="4D59A55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6227D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 ГКЛ. В 3 уровня.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A0051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EFA82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58DA36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328F9E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B1F840D" w14:textId="43D4043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9549E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Арочный проем (арка) из ГКЛ.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4180D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F92C2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680F30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7B1E2D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59D0DB1" w14:textId="2A4D245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199CD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Встроенный шкаф. Монтажные работы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A203A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73C01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DF64BA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C77FD3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5D108AF" w14:textId="4DAE319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23294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  ДВЕРИ. АРКИ.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F2501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F78C5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2747F4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EB2558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4336457" w14:textId="1B912EE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46D1E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Арка. Установка готовой арки.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EF6AD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E20DA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5E212B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C094D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804EC1C" w14:textId="615E5D8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9D23F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Демонтаж дверного блока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7983B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BEB3D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DA2CF9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C3824F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40647C1" w14:textId="53A4760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E2B4D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Установка дверного блока (без добора - с добором)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400DD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60EA3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CB6E4C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7518CE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0169657" w14:textId="7CE91D5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FB6FB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Врезка замка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F86BB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49D8F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251B97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618732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A24334D" w14:textId="3B4C37E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924A1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Замена замка – стальная дверь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304C7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F12BA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878232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6091FC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89529DD" w14:textId="4756A97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D1139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Установка замка на деревянную дверь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E8B8F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0C5E9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EC6EAE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2AFA98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4EDD6CA" w14:textId="17501CB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D73AB7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Монтаж наличника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851C0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918D7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788DD5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6A425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0155904" w14:textId="23895F3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55F02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Подрезка наличника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2EBE4A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AFF9F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4B02A7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8161E2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B3DCFA0" w14:textId="48049D1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04B19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Врезка петлей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1DBE1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12D9E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8F4F31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0BC5B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B18F4BB" w14:textId="03D5921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53181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Проем дверной. Заделка - добор. Материал пластик-дерево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D145C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6F18D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BA4A42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3515E8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8D1EAF6" w14:textId="6FA8B3A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7170B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Ручка - защелка. Установка на дверь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FEF57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1B211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D845D1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601146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D5C842E" w14:textId="5719FC0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2FDD9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ПЛИТКА. КАФЕЛЬНЫЕ, ПЛИТОЧНЫЕ РАБОТЫ.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55F91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411F5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12F1F4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E7665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7440261" w14:textId="75F2C91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47B34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Установка бордюра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B65B9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E4F97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F6E03C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E19CAB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F081733" w14:textId="5641EA1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1C388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Плитка. Удаление старой плитки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B06A9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F6899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CEAC0B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BF2AE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8EA3FAB" w14:textId="03076D9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6F011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Укладка плитки на пол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89385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43B7A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036B20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F02E25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30B086D" w14:textId="184E134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99321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Укладка плитки на стены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23E50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158E9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1AF0AA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647258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8A0CFDE" w14:textId="2A2DEA3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4EF67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Подготовка поверхности к плиточным работам. Пол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522E4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C5BAE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8EED7C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E7F665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0A5FFE9" w14:textId="2E91EBE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53534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Подготовка поверхности перед укладкой плитки на стены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3AEF6F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45BE6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8624EE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F138B7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FE3A5E3" w14:textId="04D795A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57519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Нанесение насечки (подготовительные работы)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E2777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0E912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568FDC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94460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3CA888E" w14:textId="5E53EA7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5FE70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Затирка швов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2FEC0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7E067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6A52D4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455CB7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E70102A" w14:textId="6E38BB3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E55F1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КОНСУЛЬТАЦИЯ перед проведением ремонта помещения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7DD55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6E383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D76CA9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17369F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0043662" w14:textId="2854F16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29084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0"/>
                      <w:szCs w:val="20"/>
                      <w:lang w:eastAsia="ru-RU"/>
                    </w:rPr>
                    <w:lastRenderedPageBreak/>
                    <w:t>Выезд мастера на объект (смета)</w:t>
                  </w:r>
                </w:p>
              </w:tc>
              <w:tc>
                <w:tcPr>
                  <w:tcW w:w="171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2F70B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бесплатно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34AAB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BCE4E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21AB222" w14:textId="03A7F67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A72AE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МАЛЯРНЫЕ РАБОТЫ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2525C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26F89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B481C0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A6E32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7235B24" w14:textId="1B8C397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30ABE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Галтели. Монтаж. 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407A5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</w:t>
                  </w: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A1396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682219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D8594C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21496AF" w14:textId="0A5E4C9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6C355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Галтели. Покраска. 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472C7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818D3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C326E2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EADF5A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54887E8" w14:textId="640A795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AE5878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Грунтовка потолка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8CF24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436618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6D3138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0DEAB7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18FA741" w14:textId="4EAF242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929F8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Снятие покрасочного слоя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FEEC7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C3473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07082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00A0DD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8D7E788" w14:textId="3242149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102AC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Обои. Оклейка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(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ез подготовки)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A45D6A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EE1A06" w14:textId="629F856C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18BA93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24" w:space="0" w:color="A0A0A0"/>
                  </w:tcBorders>
                </w:tcPr>
                <w:p w14:paraId="2C1BD6B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23A7F09" w14:textId="0A46117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DA369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Снятие старых обоев.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Потлок</w:t>
                  </w:r>
                  <w:proofErr w:type="spell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6CB45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50438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3EE91F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D18696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07C02CF" w14:textId="105374D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28479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Штукатурка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(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ц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ена в зависимости от толщины слоя)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4E9AE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9A961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9A2508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CB6C9A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4F0D69F" w14:textId="5CC70ED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84A9F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Снятие старой побелки.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79891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8C930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650AD0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B914BA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2E179EB" w14:textId="17A7265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66674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Покраска потолка в 2 слоя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940C1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A1BD2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B185F9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76F8B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42C04A7" w14:textId="0F5D7C1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0F31E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Русты. Заделывание. Между Плитами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F9EC0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E1314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0BFFB8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06DDD6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0F2A877" w14:textId="3990D78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BB335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Оклейка малярной сеткой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3AC6A3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72A36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0AD2D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4A871D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783ABDF" w14:textId="25BC769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835AA1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Частичное выравнивание штукатурной смесью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DCBB59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0204E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56F636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A1DAD8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E8B3464" w14:textId="3D7C456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6577A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Заделка стыков.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AB51B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6B182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388F3C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37E410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03BF7FD" w14:textId="383F001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D65A31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Шпатлевка (обои)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2E7D2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83114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C7EB5F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3F3DEE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15FAB9F" w14:textId="4BADF21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A57B2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Шпатлевка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(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окраска)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27263A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64F6D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8B11CF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B2DC78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9B066DA" w14:textId="7F913FE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47A7B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Частичная шпатлевка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FAC13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D4619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161DC0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4EA17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2D725DF" w14:textId="1230C67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6664E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Щели. Заделывание. Между Плитами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38E19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33D74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95C60A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3B97E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C820284" w14:textId="373039D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D4BCC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Радиаторы. Отопления. Снятие краски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59B1F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A0D54F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4062A1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27B2D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D05E07F" w14:textId="1DD7879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A759E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Радиаторы. Отопления. Покраска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316FA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95270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879E94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078E92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C1F2728" w14:textId="05DBCB7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825C8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Грунтовка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2377C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B7395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7ED175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C188B7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DBD9BD9" w14:textId="7801BE9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2DE2A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Обои (сложные). Оклейка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5BFDB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180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20933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76339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5F994E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F7E95CE" w14:textId="6413E24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10A40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Обои. Оклейка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70A1D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FD890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3FB711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9DC63E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6033D61" w14:textId="6C6AF89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45C58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Обои. Покраска (2 слоя)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B7564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76EA3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6308FE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ED06C5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6E5D190" w14:textId="67378AC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569B7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Обои. Старые. Снятие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95F26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82182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F47CC7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8D41CB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8D15048" w14:textId="0CF6EB5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A52DA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Оклейка. Сеткой. Малярной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D5E75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18D5D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F40722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AF2B9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3F98C3B" w14:textId="3C5ACA4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01C18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Покраска. 1 слой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6B57E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18016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F34851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0F0DA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D3BFFAE" w14:textId="37304AD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856A6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Стык ГКЛ. Оклейка. Серпянкой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50E43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50CFA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38646D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2B3F60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00444E9" w14:textId="40C5D56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CC9C4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Шпатлевка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од обои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939F5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53AC4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362E2E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0997F5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2FB8B5B" w14:textId="71DF442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D450F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Шпатлевка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од покраску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32B2F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078EB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B61608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D474C0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CB4699D" w14:textId="42C50F0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1DD95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Шпатлевка. Стен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 ГКЛ. под Обои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2853D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2572D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0CA42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CDD3B8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A743F81" w14:textId="7412707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44AA5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Шпатлевка. Стен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 ГКЛ. под Покраску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48953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913A3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5782D7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70760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5DABEA5" w14:textId="4D1F357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B50FA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Шпатлевка. Частичная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275B8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F02C2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C775D2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15201C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499F040" w14:textId="2ADBAB5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D077B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Стена. Шпатлевка. Швов ГКЛ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8C7A2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37BEA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585121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849952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CA80AAB" w14:textId="40646B1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A28A1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Трубы. Покраска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9848B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2B069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276C63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76D67B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45DCAB3" w14:textId="482B409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AE371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Штукатурка.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840F4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4BBB5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544EBF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E59BB8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C18A8E8" w14:textId="1E7808F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35F85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Штукатурка. Декоративная. Нанесение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83F33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179E1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B5D64E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DFC65E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98A75A2" w14:textId="59E2A5D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1489D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Штукатурка. Набивка. Сетки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FA15B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1EED8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F4AE40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7015CA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CB5F9D8" w14:textId="7018498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CFA6C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Штукатурка. Отбивка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3E4C2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FD4E6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61202F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EC936F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8CE6896" w14:textId="2F418E4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3EBC4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Окна деревянные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CA679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F48CE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878309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0FCFDB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0639ECF" w14:textId="777E8F4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8F273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Герметизация. Окна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DF87C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6986C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E175CD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D4AC8C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99B2FBF" w14:textId="0ADDB2E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D05F5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Оконный откос. Покраска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E6551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5A131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D7E2F8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626094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7FB910C" w14:textId="18B6428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839CC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Оконный откос. Устройство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22A22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8B3E24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043186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322517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7D6CA5E" w14:textId="1FCC6AA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8F848C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Оконный откос. Шпаклевка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0B9F3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E7633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BCF6A2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023E62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7E6A2BD" w14:textId="59BA9B9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1E3C4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Оконный откос. Шпаклевка, Покраска. ГКЛ. Обшивка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FA8E1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29C13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02E360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6EEBDA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1781676" w14:textId="6D978A7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FE103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Подоконник.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C1DD5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55ED2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FDB127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9A7722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056A663" w14:textId="4560983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027B5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Подоконник. Покраска.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41B31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170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80129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5A259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5BC0F6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31BFA67" w14:textId="72834EE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3A1B5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Подоконник. Установка.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3726A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D1C26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DFE735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275EEE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D397528" w14:textId="2BC0BFE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622D7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Грунтовка рамы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77053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10311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22C0A4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C8F518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BD9A63B" w14:textId="6946112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508C5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Обжиг рамы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240B5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D300F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87CD3E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00E23E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2A03758" w14:textId="64BB861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CAE17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Покраска рамы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D37E59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6F085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88C750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9135D7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F9FB81F" w14:textId="0CE88D0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77EBD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Шпаклевка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A015F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7668D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ECE768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76D42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B6363DE" w14:textId="0A83FE8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675ED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Реставрация окна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AD64C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00BD1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0BE1FE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4C96DF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A05EE57" w14:textId="479B7DC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FAF1D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Фурнитура для окна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1BEBA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Догов.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2BD13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F38243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334FF5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9F264FD" w14:textId="73E36FB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9564C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Замена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штапиков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на деревянных окнах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47488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B766E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AF97F0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414B9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ACB3FF9" w14:textId="43BC16E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18E79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Дополнительные работы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D78A59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74FAE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355855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1C69E4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4405ACD" w14:textId="0524518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62004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Монтаж зеркала более 1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кв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.м</w:t>
                  </w:r>
                  <w:proofErr w:type="spellEnd"/>
                  <w:proofErr w:type="gram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B0C4C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7A209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ED525E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589A0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B6E3005" w14:textId="01F012D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E85B8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Монтаж зеркала менее 0.5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кв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.м</w:t>
                  </w:r>
                  <w:proofErr w:type="spellEnd"/>
                  <w:proofErr w:type="gram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0C9AA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9579C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1D7232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20FDCD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47EDA90" w14:textId="3E8FDF7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35106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Монтаж зеркала 0.7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кв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.м</w:t>
                  </w:r>
                  <w:proofErr w:type="spellEnd"/>
                  <w:proofErr w:type="gram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C30F1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25DC3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63D727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07D064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6AA0AB0" w14:textId="4ECBCA8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93AE5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Настенный карниз.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93116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0F43D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D26E33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24B9C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68B0412" w14:textId="4851F4C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68C04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Потолочный карниз.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A5426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F2393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C44EFB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B286D3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1FFA5F9" w14:textId="20A0842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28183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Навесить на стену ковровое покрытие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3571C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5AFF4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123531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8FBB77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0983BAB" w14:textId="06F9774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8F2C3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Отверстие. Сверление дополнительное.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A0A72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3872C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AE2461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60E26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B6B8A66" w14:textId="7BD3D05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36073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Навешивание полок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C042C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CF2FD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18A1B8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7ED5F2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49DEFE4" w14:textId="00D99C9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A93A7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Строительные работы. Пол.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3548D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3836E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D1A07F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758973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5129B08" w14:textId="75F0F0F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A08C05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Грунтовка пола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C8950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097D2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202949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759BF4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CEE3F15" w14:textId="2625829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D24A4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Укладка паркетной доски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78BE3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25385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1A9F7E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810C3C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04A15C5" w14:textId="14D2894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F709A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Настил доски пола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3A43C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4709A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9AE432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BE9FC7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3439058" w14:textId="62A0251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32190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Заливка цементным раствором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(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олщина до 10 мм)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F81CE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79BC8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199A8B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4BC2BC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84F89A3" w14:textId="45B0963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05440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Гидроизоляция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0EB18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BC853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1BCF14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27F061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6C5DBC4" w14:textId="265903C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60195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Шумоизоляция</w:t>
                  </w:r>
                  <w:proofErr w:type="spell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B80FD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45908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8E9ABD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FF1F1B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6600BF1" w14:textId="270717F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8CB07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Подсыпка керамзита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59A86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9E70F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0D32FE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62FC6D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E6E3487" w14:textId="6BDF53C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DB70B7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Демонтаж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ковролина</w:t>
                  </w:r>
                  <w:proofErr w:type="spell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3EE7A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4A10A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3B7112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19E904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A300F01" w14:textId="5F137CB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E2190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Настил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ковролина</w:t>
                  </w:r>
                  <w:proofErr w:type="spell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E6F04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9D436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3D68D1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9A580A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88C1DF5" w14:textId="607CF26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BC568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Устройство лаг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4F751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4BF89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EBC15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46C617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27EF71F" w14:textId="727F226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6611D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Демонтаж -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ламинат</w:t>
                  </w:r>
                  <w:proofErr w:type="spell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C6B2F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CD0D2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3D2924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256C8F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2BCAD80" w14:textId="26E0ED6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DB4B9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Настил -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ламинат</w:t>
                  </w:r>
                  <w:proofErr w:type="spell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EE8AF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56BDD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D897A4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DFF9D9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BECDD24" w14:textId="55B1B44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58F8A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Демонтаж старого линолеума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47903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7418E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E3BAAF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24" w:space="0" w:color="A0A0A0"/>
                  </w:tcBorders>
                </w:tcPr>
                <w:p w14:paraId="1D5E204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67BF5CF" w14:textId="6B074DC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EC8BE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Настил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линолиума</w:t>
                  </w:r>
                  <w:proofErr w:type="spell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BF6D3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CCAFA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551A14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23F323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E6DE884" w14:textId="1084BA6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91D30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Линолеум. Холодная сварка швов.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5887C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5EDDC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EC339A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EEE9E8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0631BAE" w14:textId="6ECA8B7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7DDAA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Настил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оргалита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3A3C8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316E5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0840E0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B54AEB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12C64F5" w14:textId="6E276E0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29C9C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Демонтаж паркетного пола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2E18B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777E1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B6BDC0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9B50FA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7A60E2F" w14:textId="0367DF6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2A04D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Настил штучного паркета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086D1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4D118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663CB0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2F1919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3506977" w14:textId="637EDE0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7AE60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Демонтаж плинтусов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D6B8C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7AE92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61909B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518C3D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70F0FBA" w14:textId="6EAC944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EEAFFA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Покраска плинтусов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5F7D0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4BF55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743D0F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DC08A3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EC34531" w14:textId="5BA20C9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DB0A3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Устройство плинтуса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24C4C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9E522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EDBA5A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2C9B13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3333415" w14:textId="19BC62F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422F2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Плитка. ПХВ. Снятие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A1800E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E6681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3BB008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B2E012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00A6098" w14:textId="1585178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E61F6A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Демонтаж деревянного пола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40232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91A24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F11120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DE501F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1A35074" w14:textId="048F24C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287DE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Установка порога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73338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8D953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C45807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83428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1F12D70" w14:textId="3B7FCD5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523F6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Цемент. Раствор для стяжки. Приготовление ручным способом.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56C39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320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A9A065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дог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D9B3E4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0F4646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95962EB" w14:textId="0DAD2E3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68FDA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Стяжка. Армирование под стяжку. Устройство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D6B81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6149C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7E7102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7D3302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C626253" w14:textId="6D7D9DA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34873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Бетонная стяжка.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35465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D94CC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804EC2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7168C6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9FA11A3" w14:textId="1789A05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62FEA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Цементно-песчаная стяжка. Устройство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(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олщиной до 30 мм 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D0AAF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320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3C364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7D74D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5D888A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9497C2C" w14:textId="389461C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8372A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Фанера на бетонный пол. Настил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D1713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F125F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C917D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F772B1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2A0F4C0" w14:textId="40A8F6B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32D73D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Фанера на деревянный пол. Настил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C28A8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491B1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ADE9F1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D0EE4D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5B4AFB9" w14:textId="76475EA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3DA532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ПОТОЛОК.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B5AEA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F922B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579BEE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07C90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CEFD1CB" w14:textId="7DA2A3C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C63AB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Панель. Жидкие Гвозди.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C7C85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5D721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46D2E4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372689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81BD910" w14:textId="4323ABD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50645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Пластиковые панели. Монтаж.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26205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B489E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B8BD46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A84A9A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1C2C434" w14:textId="3FB2075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62F95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Плитами (Пенопласт). Обшивка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056F7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910D9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2C744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CFBFB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2DA4BF4" w14:textId="7E6072B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EDC5C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Подвесной потолок.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C9105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45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84205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844FAF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51E092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856C433" w14:textId="1173375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A0A40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Подвесной потолок.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Армстронг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C0CEC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CA3B6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782F50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C1E5A5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B72BA1C" w14:textId="4C88D87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B1BF2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Подвесной потолок. Реечный.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001BB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33B9F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CF7182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8E6111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E0A32D7" w14:textId="0B1C1D9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5A9B8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Подвесной потолок из ГКЛ в 1 уровень.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0DCF0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CC2DE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2C81FF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A8719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7030919" w14:textId="029B80B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4D2AD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Подвесной вариант из ГКЛ в 2 уровня.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72221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91F8C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1D4FFF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2A4E6F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ECFC3CA" w14:textId="31EFDD2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80CD2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Потолок. Подвесной вариант из ГКЛ в 3 уровня.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4A956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515FA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A9F2B2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A039FF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F46E6FE" w14:textId="1F65428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96FDB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Сантехника.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902D7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2C51B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2DB54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AB62FC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AED8378" w14:textId="21CE702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18632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Бачок. Арматура. Замена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9FE66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57734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88F7B3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7B1A03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FFEAFAF" w14:textId="1B76153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D959E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Сливной бачок. Замена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5BAFF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79780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A68EC5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C183AA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DE8CBB6" w14:textId="380528F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A6B24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Демонтаж ванны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112DB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14D2D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423188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01B0A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FA343F4" w14:textId="25BC156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DBBD8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Ванна. Джакузи.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03285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30010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3EF686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B8EC54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5F7CECD" w14:textId="5A403BA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72B12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Ванна с сифоном.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02B98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95194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9B3FE7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D3C8C2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B35C042" w14:textId="4BC6FF7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C55AA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Ванна. Экран.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346E4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773B9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8A5A87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C4370A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62D7BF7" w14:textId="052AC98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1D8AD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Вентиляция. Гофрированный Рукав.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64B61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AA9BF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39D78F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580EB0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456872B" w14:textId="6CCF7F6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F97F8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Накопительный водонагреватель.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9E653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9DBC8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2AFB34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F574D6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268A4A7" w14:textId="0473988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8C6DB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Проточный водонагреватель.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58D68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2AA78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0FE73B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1AF11C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331D567" w14:textId="098BE53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817BA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Гофра. Замена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70849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9C4C8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4A1BBA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6E4B03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45405C4" w14:textId="6C2436F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D4A6E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Душевая кабинка.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131D7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5E579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E9CF30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45ECA2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A2B1D49" w14:textId="1D7A646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6E00F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Замена </w:t>
                  </w: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кранбукса</w:t>
                  </w:r>
                  <w:proofErr w:type="spellEnd"/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28495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9181B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3D6A26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6974E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427A99E" w14:textId="0ED8AC5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0F230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Посудомоечная машина. Подключение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BFB58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A320A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F0298D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958382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06CC418" w14:textId="2A6F16A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A2BFC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Стиральная машина. Подключение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A51E8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90C89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9AAE6B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C4895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F2660D6" w14:textId="6FA33F2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AB81C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Полотенцесушитель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9E2D1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35CDD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95903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4BB219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ADD2EC4" w14:textId="5D74375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E5DC04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Полотенцесушитель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A5D85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68F07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2090FD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E7CA46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9B4BFA1" w14:textId="503F1B5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57D7A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Полотенцесушитель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Установка на готовую подводку. 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EF9730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BE4D9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2FBD84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009797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53D95DF" w14:textId="48E7080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28487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Радиатор без нарезки резьбы.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72152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A1DA3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838475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22CAF9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11DE105" w14:textId="34DB9E7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AB82C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Радиатор.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C4BC0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6E00B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0F537E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85C201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F2C470C" w14:textId="310F253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4E386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Радиатор с нарезкой резьбы.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D5F0F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898E7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7F08AA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D13DD7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BE27BD9" w14:textId="4351959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AE77F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Раковина.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3C379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2C4F1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5DB7E6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E4837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E6D259A" w14:textId="6AD939C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B603E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Раковина.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C1A1F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6F7F2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0DE469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A8B0B2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D219083" w14:textId="384ABC1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484E2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Сантехническая точка.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EAF36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8889F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8CB6C9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61DACE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F0805F7" w14:textId="3D22ED1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B1CBE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Сифон в ванной комнате. Замена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E74BD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A55F79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E70918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FEDA02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4AADCF8" w14:textId="0EC9006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D9B1B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Сифон. Замена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83A34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1BC6E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D29384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2253C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93CEC3B" w14:textId="7FB7C12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EBE76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Сифон.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18C43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2D3AF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FA4DBF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77B1EF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17B7326" w14:textId="4493207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3F51A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Смеситель.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2B37D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09652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6012F5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B523A3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E447D86" w14:textId="51B5EAF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FD3FB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Смеситель. Простой.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81165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429B1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6493C0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B0415E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F3AFA64" w14:textId="1585761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90520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Смеситель с душем.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A8846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ED434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96ABA9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C114DE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95DEAB6" w14:textId="0EF003D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A4DB5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Водопроводный стояк. Замена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7F931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3B98B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466F7E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8D080D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CD318BA" w14:textId="0730264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02203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Счетчик. Воды.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9B68A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0A93C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43A290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3A1D0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AAF0847" w14:textId="3D8A6D7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68413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Стальные трубы. Водоснабжение Х/Г и Фановые трубы.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9B4DF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0B259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246F14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96FAC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7A46C69" w14:textId="5B129FD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DD322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Металлопластиковые трубы. Водоснабжение Х/Г и Фановые трубы. Разводка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DA025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99C84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C6BEDB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8B60D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7B8DE01" w14:textId="69D713A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DFC94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Металлопластиковые трубы. Укладка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3A113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B37C6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3630F1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198B7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2048FBD" w14:textId="5A6E188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298AA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Трубы. Водоснабжения. 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B81A2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D0381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ADDE3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CAEBF9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6C7D814" w14:textId="2E8D0C3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40B274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Трубы. Канализация. ПВХ - комплект.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AEF35C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EFACE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A1E717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1AD2F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70822EF" w14:textId="7CF351A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B954C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Трубы. Канализация. ПВХ–комплект.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F6242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D56EC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B044A0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D911BC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DAA262A" w14:textId="78F0AFC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3105D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Унитаз. Биде.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BABD5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FF569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E5A557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494A32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460D41F" w14:textId="5E9ED63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86F96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Унитаз. Биде. Установка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1A4CE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049F5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D41C7E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E8BD07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7ABAA00" w14:textId="783086C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B6801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Фильтры.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5D534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5122A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F23E81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8AE6F0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FCD35E6" w14:textId="576C65A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A59E7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Штанга для душа.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BCF44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F31DD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45E557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842B4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B41F35B" w14:textId="450A466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997C2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Экран. Для ванны.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3C44C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2735A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833935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63ABA0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B06BC88" w14:textId="57E9B55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21999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СТЕКОЛЬНЫЕ РАБОТЫ.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0D094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2A763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664EF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BDE83A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39093B9" w14:textId="23C9314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7B73F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Расстекловка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 Окон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1D8EC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3FBF26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9798C3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873C78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DE42D48" w14:textId="38E2A6B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7FDC5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Стекло. Установка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36233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F2EFB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AF88D5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A2263C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5266CA7" w14:textId="632E218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A9F42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СТЕНЫ.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08639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E0A4F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842323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C9C02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819F4B2" w14:textId="45A917E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232E7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Газобетон. Кладка перегородки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6BB59F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760E9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1F14E9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24" w:space="0" w:color="A0A0A0"/>
                  </w:tcBorders>
                </w:tcPr>
                <w:p w14:paraId="0306A56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5647FC5" w14:textId="541468A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CD1B9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Изоляция. Гидроизоляция. Стены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A8624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CED8E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33B99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DFF4DF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C7F5D7E" w14:textId="1A9AB66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867EA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Изоляция. Звукоизоляция.</w:t>
                  </w: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Устройство (в зависимости от типа изоляции)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B5E7E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8F09F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665252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C53625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7BFD231" w14:textId="654BBC9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328D4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Каркас из бруска. Стены.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63BDB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71907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85C9DE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58FF7A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C9BDC5D" w14:textId="453C550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EF54A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Кладка кирпичная в 1 кирпич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90578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799D7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5ADF5C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696044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6E5ADD9" w14:textId="17C9F25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61C3B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Кладка. Облицовочная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9DF47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B90AF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737051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638E9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2837114" w14:textId="37FDA45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4B1FB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Панели на Жидкие Гвозди.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0BBC8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4CE1E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522D1D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896C69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8B1AB20" w14:textId="55F9888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95C00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Панели. Стеновые. Монтаж (пластик)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F52D2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D3069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6FBB8B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0F6AF9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8A33DAF" w14:textId="2D91B85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FEA84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Панели. Стеновые. (МДФ, Пластик) по Каркасу.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8B0B8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46226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87B51D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A59ED3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2F10914" w14:textId="29162950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82421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Панели. Стеновые. Демонтаж (пластик)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2EF65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ADADC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8CB8A0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23BAD3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9EB2E42" w14:textId="4C5D543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F6374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Пенопласт. Утепление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B3980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DC1A5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904A02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373F38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57DF0C9" w14:textId="2FBDE6D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5A6BB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Перегородка. Бетонная. Демонтаж.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E3789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951CC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CD31CE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34E015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7FC38DC" w14:textId="60E8FAB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8B177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Перегородка 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½ Кирпича. Демонтаж.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106F9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9616F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3C4A02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4E70C2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1C1B54B" w14:textId="062F5A1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1E00B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Перегородка кирпичная.  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½ Кирпича. Кладка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0DB66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1AA1E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731113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19F6F3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4445D49" w14:textId="1AF857CF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54D5A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Перегородка.  (Гипсолит, ГК).  Демонтаж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(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</w:t>
                  </w:r>
                  <w:proofErr w:type="gram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 30м2)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9699C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9737C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F48364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44D6B6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A6B997B" w14:textId="559C518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BB7AA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Плиты. (ДСП, ДВП). Отделка. Стен.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5C6CC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C5AC3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CCFFD6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8EFB51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B305FBC" w14:textId="6149E3ED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EC013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Проём в железобетонных стенах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F671C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784D0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ACF100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AB9F12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CCB3ACB" w14:textId="4A0BB2B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D586B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Расширение дверного проема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9ED98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0BD3D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B34EF1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DD36E5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69706A2" w14:textId="18470A0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9B6D7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 толщина в 1 Кирпич. Демонтаж.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C3417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B3B79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4A254C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85874A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AF7F49D" w14:textId="709A2D9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AE6222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Стена толщина в 1,5 Кирпича. Демонтаж.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BA3AC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6E4FC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F3B5C2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5D3788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6846E7E" w14:textId="02941A2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700B0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Монтаж стеновых панелей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638C8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128BA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61526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6BCFEF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3BBD7A0" w14:textId="5071E0F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8FB60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ФАСАДНЫЕ РАБОТЫ.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473E1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2551B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294005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BD0951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F32E0AE" w14:textId="68296FE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4C1DA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Фасадные работы (по договоренности)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1A1AF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89F96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F53920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8B65FE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FFA02CF" w14:textId="43BD31D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E2466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ЦИКЛЕВКА ПОЛА.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B2E8E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9DD4D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3BDAAB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C2DCC9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6546451" w14:textId="442B0AF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4A917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Циклевка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BB935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1150C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DC5CEC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250881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01997FD" w14:textId="645CD25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994D9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Покрытие лаком в 3 слоя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A4295B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210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764A9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AB46D6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7FD62C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1248E88" w14:textId="5201A97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E8CA2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Лакировка пола (1 слой)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9F52B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34301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271B2F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4D0207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0A00DF1" w14:textId="40ECAC4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7CE48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Шпаклевка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56EE5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01A83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6623B8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29A1B3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3FC61D0" w14:textId="589287F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43B1F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Вид работы. ШТРОБЛЕНИЕ.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0F1B4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968F1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82348B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8769E7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43890DE" w14:textId="786801B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41371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Штроба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 Стена. Бетон.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EB2E9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68455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C4DC8D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91605B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B6FAC60" w14:textId="177D735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1A56F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Штроба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 Стена. Гипсолит.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86EBB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0CB45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D60F28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2BE20B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E39F379" w14:textId="2A531A8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34BAE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Штроба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 Стена. Кирпич.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F2166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51CD3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М.пог</w:t>
                  </w:r>
                  <w:proofErr w:type="spell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AC036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12CB17C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2425541" w14:textId="118376B1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3E298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color w:val="993366"/>
                      <w:sz w:val="24"/>
                      <w:szCs w:val="24"/>
                      <w:lang w:eastAsia="ru-RU"/>
                    </w:rPr>
                    <w:t>ЭЛЕКТРОМОНТАЖНЫЕ РАБОТЫ, Электрика.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BCCA95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8A35E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2450194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6D1C9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4805F90E" w14:textId="0F423666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CD67E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Автомат. Демонтаж.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17886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D85A1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CDA121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A2D971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D6E92EB" w14:textId="051FDF3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3064D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Автомат.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99E61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1C297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299778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2C326C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BF824FF" w14:textId="7053D272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607041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Вентилятор.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33804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CBF81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D74F2E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ABD5F77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D8F0D54" w14:textId="0220B3B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B04AC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Водонагреватель.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310C0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A8609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922D7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B9AEB5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111F97B5" w14:textId="02AD168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FEFC0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Вытяжка с подключением.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1747F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30F47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C55FE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546B18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815FC66" w14:textId="56E0DF6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0BB4C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Гофра. Открытый вариант. Прокладка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21F3D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94E4B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7409CA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BE7CDB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5C7D718E" w14:textId="079DA48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807AF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Подключение джакузи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FA527D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3B4971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C1085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5BD058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71D465AE" w14:textId="490ACFF4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7A380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Телевизионный кабель. Разводка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C3CCB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916B7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F20072E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ED88FB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8E95F45" w14:textId="5AA5FD2A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4DBFE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Телефонный кабель. Разводка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C8700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7E149C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B45E56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CEE1CB6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6BC7BC6" w14:textId="5BFC550E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F88F3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Прокладка кабеля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9A1C54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3D679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BC6206D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A57D68B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B732B86" w14:textId="41AAA958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E54C7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Душевая кабинка. Подключение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2B2925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A621F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9D9AA3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B2F672A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1DFC045" w14:textId="42DF5013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597F2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Распаечная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коробка. Демонтаж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6F11D2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0B704A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4CEA60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C0FCAE9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03B8E2E7" w14:textId="09A543B5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DFD46E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Распаечная</w:t>
                  </w:r>
                  <w:proofErr w:type="spellEnd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коробка.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E57718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16CCB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237238F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4233DA3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ACF36D6" w14:textId="137D128C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E55789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Люстра. Крюк под Люстру. Монтаж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5C15A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B6D325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A7F8DC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03D3FC1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34BEE12A" w14:textId="6B68245B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A77AE73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Монтаж люстры, осветительного прибора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6C2B3F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C3F5F0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3A0A7B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547B7F0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2134D83B" w14:textId="3604FFF9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D0CE2B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Стиральная машина. Подключение от Щита</w:t>
                  </w:r>
                </w:p>
              </w:tc>
              <w:tc>
                <w:tcPr>
                  <w:tcW w:w="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820D27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8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3F8096" w14:textId="77777777" w:rsidR="00BE5E2E" w:rsidRPr="001830D6" w:rsidRDefault="00BE5E2E" w:rsidP="001830D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1830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92885F2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77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8DCBF95" w14:textId="77777777" w:rsidR="00BE5E2E" w:rsidRPr="001830D6" w:rsidRDefault="00BE5E2E" w:rsidP="004710D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E5E2E" w:rsidRPr="001830D6" w14:paraId="621C5291" w14:textId="77777777" w:rsidTr="00BE5E2E">
              <w:trPr>
                <w:tblCellSpacing w:w="22" w:type="dxa"/>
              </w:trPr>
              <w:tc>
                <w:tcPr>
                  <w:tcW w:w="50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3580BD4" w14:textId="77777777" w:rsidR="001830D6" w:rsidRPr="001830D6" w:rsidRDefault="001830D6" w:rsidP="001830D6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7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3CA86ED" w14:textId="77777777" w:rsidR="001830D6" w:rsidRPr="001830D6" w:rsidRDefault="001830D6" w:rsidP="001830D6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1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BA713CD" w14:textId="77777777" w:rsidR="001830D6" w:rsidRPr="001830D6" w:rsidRDefault="001830D6" w:rsidP="001830D6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3AF9A49" w14:textId="77777777" w:rsidR="001830D6" w:rsidRPr="001830D6" w:rsidRDefault="001830D6" w:rsidP="001830D6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2BE8AE9" w14:textId="77777777" w:rsidR="001830D6" w:rsidRPr="001830D6" w:rsidRDefault="001830D6" w:rsidP="001830D6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2E3BC72" w14:textId="77777777" w:rsidR="001830D6" w:rsidRPr="001830D6" w:rsidRDefault="001830D6" w:rsidP="001830D6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5C15D46" w14:textId="77777777" w:rsidR="001830D6" w:rsidRPr="001830D6" w:rsidRDefault="001830D6" w:rsidP="001830D6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6241A92" w14:textId="77777777" w:rsidR="001830D6" w:rsidRPr="001830D6" w:rsidRDefault="001830D6" w:rsidP="001830D6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830D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73986482" w14:textId="77777777" w:rsidR="001830D6" w:rsidRPr="001830D6" w:rsidRDefault="001830D6" w:rsidP="001830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0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3854B548" w14:textId="77777777" w:rsidR="001830D6" w:rsidRPr="001830D6" w:rsidRDefault="001830D6" w:rsidP="001830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3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40A90424" w14:textId="77777777" w:rsidR="001830D6" w:rsidRPr="001830D6" w:rsidRDefault="001830D6" w:rsidP="001830D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2F10B5C4" w14:textId="77777777" w:rsidR="001830D6" w:rsidRDefault="001830D6"/>
    <w:sectPr w:rsidR="001830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1E1B02" w14:textId="77777777" w:rsidR="00257327" w:rsidRDefault="00257327" w:rsidP="00257327">
      <w:pPr>
        <w:spacing w:after="0" w:line="240" w:lineRule="auto"/>
      </w:pPr>
      <w:r>
        <w:separator/>
      </w:r>
    </w:p>
  </w:endnote>
  <w:endnote w:type="continuationSeparator" w:id="0">
    <w:p w14:paraId="1A590AC4" w14:textId="77777777" w:rsidR="00257327" w:rsidRDefault="00257327" w:rsidP="00257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5B93C3" w14:textId="77777777" w:rsidR="00257327" w:rsidRDefault="0025732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14DFC" w14:textId="77777777" w:rsidR="00257327" w:rsidRDefault="00257327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C6E7C" w14:textId="77777777" w:rsidR="00257327" w:rsidRDefault="0025732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19EE21" w14:textId="77777777" w:rsidR="00257327" w:rsidRDefault="00257327" w:rsidP="00257327">
      <w:pPr>
        <w:spacing w:after="0" w:line="240" w:lineRule="auto"/>
      </w:pPr>
      <w:r>
        <w:separator/>
      </w:r>
    </w:p>
  </w:footnote>
  <w:footnote w:type="continuationSeparator" w:id="0">
    <w:p w14:paraId="464D39E5" w14:textId="77777777" w:rsidR="00257327" w:rsidRDefault="00257327" w:rsidP="00257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7A937D" w14:textId="77777777" w:rsidR="00257327" w:rsidRDefault="0025732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47025F" w14:textId="77777777" w:rsidR="00257327" w:rsidRPr="00257327" w:rsidRDefault="00257327" w:rsidP="00257327">
    <w:pPr>
      <w:pStyle w:val="1"/>
      <w:rPr>
        <w:color w:val="000000" w:themeColor="text1"/>
      </w:rPr>
    </w:pPr>
    <w:r>
      <w:t xml:space="preserve">                                             </w:t>
    </w:r>
    <w:r>
      <w:rPr>
        <w:color w:val="000000" w:themeColor="text1"/>
      </w:rPr>
      <w:t>Расценки.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65EA7" w14:textId="77777777" w:rsidR="00257327" w:rsidRDefault="0025732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30D6"/>
    <w:rsid w:val="001830D6"/>
    <w:rsid w:val="00257327"/>
    <w:rsid w:val="004710D5"/>
    <w:rsid w:val="00BE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D08A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73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830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30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830D6"/>
    <w:rPr>
      <w:b/>
      <w:bCs/>
    </w:rPr>
  </w:style>
  <w:style w:type="paragraph" w:styleId="a4">
    <w:name w:val="Title"/>
    <w:basedOn w:val="a"/>
    <w:link w:val="a5"/>
    <w:uiPriority w:val="10"/>
    <w:qFormat/>
    <w:rsid w:val="00183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азвание Знак"/>
    <w:basedOn w:val="a0"/>
    <w:link w:val="a4"/>
    <w:uiPriority w:val="10"/>
    <w:rsid w:val="0018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183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1830D6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1830D6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3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0D6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257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57327"/>
  </w:style>
  <w:style w:type="paragraph" w:styleId="ad">
    <w:name w:val="footer"/>
    <w:basedOn w:val="a"/>
    <w:link w:val="ae"/>
    <w:uiPriority w:val="99"/>
    <w:unhideWhenUsed/>
    <w:rsid w:val="00257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57327"/>
  </w:style>
  <w:style w:type="character" w:customStyle="1" w:styleId="10">
    <w:name w:val="Заголовок 1 Знак"/>
    <w:basedOn w:val="a0"/>
    <w:link w:val="1"/>
    <w:uiPriority w:val="9"/>
    <w:rsid w:val="00257327"/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7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4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2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07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75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EA025-2306-4827-981A-5DA89BE0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1387</Words>
  <Characters>7907</Characters>
  <Application>Microsoft Office Word</Application>
  <DocSecurity>0</DocSecurity>
  <Lines>65</Lines>
  <Paragraphs>18</Paragraphs>
  <ScaleCrop>false</ScaleCrop>
  <Company>Microsoft</Company>
  <LinksUpToDate>false</LinksUpToDate>
  <CharactersWithSpaces>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Рублев</cp:lastModifiedBy>
  <cp:revision>4</cp:revision>
  <dcterms:created xsi:type="dcterms:W3CDTF">2010-04-09T21:23:00Z</dcterms:created>
  <dcterms:modified xsi:type="dcterms:W3CDTF">2010-04-12T17:15:00Z</dcterms:modified>
</cp:coreProperties>
</file>