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4DB" w:rsidRPr="000B01AD" w:rsidRDefault="003A04DB" w:rsidP="001F3299">
      <w:pPr>
        <w:jc w:val="center"/>
        <w:rPr>
          <w:b/>
          <w:i/>
        </w:rPr>
      </w:pPr>
      <w:r w:rsidRPr="000B01AD">
        <w:rPr>
          <w:b/>
          <w:i/>
        </w:rPr>
        <w:t>ООО «ТЕХПРОМ»</w:t>
      </w:r>
    </w:p>
    <w:p w:rsidR="003A04DB" w:rsidRDefault="003A04DB" w:rsidP="000B01AD">
      <w:r>
        <w:t xml:space="preserve">                                                              СПб, наб Обводного кан 118</w:t>
      </w:r>
    </w:p>
    <w:p w:rsidR="003A04DB" w:rsidRDefault="003A04DB" w:rsidP="000B01AD">
      <w:r>
        <w:t xml:space="preserve">                                                              тел .251-09-91, 316-26-17 </w:t>
      </w:r>
    </w:p>
    <w:p w:rsidR="003A04DB" w:rsidRDefault="003A04DB" w:rsidP="001F3299">
      <w:pPr>
        <w:jc w:val="center"/>
      </w:pPr>
    </w:p>
    <w:p w:rsidR="003A04DB" w:rsidRDefault="003A04DB" w:rsidP="001F3299">
      <w:pPr>
        <w:jc w:val="center"/>
      </w:pPr>
    </w:p>
    <w:p w:rsidR="003A04DB" w:rsidRDefault="003A04DB" w:rsidP="001F3299">
      <w:pPr>
        <w:jc w:val="center"/>
      </w:pPr>
    </w:p>
    <w:p w:rsidR="003A04DB" w:rsidRDefault="003A04DB" w:rsidP="001F3299">
      <w:pPr>
        <w:jc w:val="center"/>
      </w:pPr>
    </w:p>
    <w:p w:rsidR="003A04DB" w:rsidRDefault="003A04DB" w:rsidP="001F3299">
      <w:pPr>
        <w:jc w:val="center"/>
      </w:pPr>
      <w:r>
        <w:t>Отпускная цена на защиты переднего моста для УАЗ 469, «Хантер»,УАЗ «Буханка»</w:t>
      </w:r>
    </w:p>
    <w:p w:rsidR="003A04DB" w:rsidRDefault="003A04DB" w:rsidP="001F3299">
      <w:pPr>
        <w:jc w:val="center"/>
      </w:pPr>
    </w:p>
    <w:p w:rsidR="003A04DB" w:rsidRDefault="003A04DB" w:rsidP="001F3299">
      <w:pPr>
        <w:jc w:val="center"/>
      </w:pPr>
      <w:r>
        <w:t>Цены действительны с 01 июня 2011г</w:t>
      </w:r>
    </w:p>
    <w:p w:rsidR="003A04DB" w:rsidRDefault="003A04DB" w:rsidP="001F329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3420"/>
        <w:gridCol w:w="4010"/>
      </w:tblGrid>
      <w:tr w:rsidR="003A04DB" w:rsidTr="00B160D2">
        <w:tc>
          <w:tcPr>
            <w:tcW w:w="2448" w:type="dxa"/>
          </w:tcPr>
          <w:p w:rsidR="003A04DB" w:rsidRPr="00B160D2" w:rsidRDefault="003A04DB" w:rsidP="001F3299">
            <w:pPr>
              <w:rPr>
                <w:b/>
              </w:rPr>
            </w:pPr>
            <w:r w:rsidRPr="00B160D2">
              <w:rPr>
                <w:b/>
              </w:rPr>
              <w:t xml:space="preserve">Наименование </w:t>
            </w:r>
          </w:p>
        </w:tc>
        <w:tc>
          <w:tcPr>
            <w:tcW w:w="3420" w:type="dxa"/>
          </w:tcPr>
          <w:p w:rsidR="003A04DB" w:rsidRPr="00B160D2" w:rsidRDefault="003A04DB" w:rsidP="001F3299">
            <w:pPr>
              <w:rPr>
                <w:b/>
              </w:rPr>
            </w:pPr>
            <w:r w:rsidRPr="00B160D2">
              <w:rPr>
                <w:b/>
              </w:rPr>
              <w:t>Цены для автосалонов, руб</w:t>
            </w:r>
          </w:p>
        </w:tc>
        <w:tc>
          <w:tcPr>
            <w:tcW w:w="4010" w:type="dxa"/>
          </w:tcPr>
          <w:p w:rsidR="003A04DB" w:rsidRPr="00B160D2" w:rsidRDefault="003A04DB" w:rsidP="001F3299">
            <w:pPr>
              <w:rPr>
                <w:b/>
              </w:rPr>
            </w:pPr>
            <w:r w:rsidRPr="00B160D2">
              <w:rPr>
                <w:b/>
              </w:rPr>
              <w:t>Цены для частных клиентов, руб</w:t>
            </w:r>
          </w:p>
        </w:tc>
      </w:tr>
      <w:tr w:rsidR="003A04DB" w:rsidTr="00B160D2">
        <w:tc>
          <w:tcPr>
            <w:tcW w:w="2448" w:type="dxa"/>
          </w:tcPr>
          <w:p w:rsidR="003A04DB" w:rsidRDefault="003A04DB" w:rsidP="001F3299">
            <w:r>
              <w:t>УАЗ 469 и «Хантер»</w:t>
            </w:r>
          </w:p>
        </w:tc>
        <w:tc>
          <w:tcPr>
            <w:tcW w:w="3420" w:type="dxa"/>
            <w:vAlign w:val="center"/>
          </w:tcPr>
          <w:p w:rsidR="003A04DB" w:rsidRDefault="003A04DB" w:rsidP="00227E1E">
            <w:pPr>
              <w:jc w:val="center"/>
            </w:pPr>
            <w:r>
              <w:t>2500</w:t>
            </w:r>
          </w:p>
        </w:tc>
        <w:tc>
          <w:tcPr>
            <w:tcW w:w="4010" w:type="dxa"/>
            <w:vAlign w:val="center"/>
          </w:tcPr>
          <w:p w:rsidR="003A04DB" w:rsidRDefault="003A04DB" w:rsidP="00227E1E">
            <w:pPr>
              <w:jc w:val="center"/>
            </w:pPr>
            <w:r>
              <w:t>3700</w:t>
            </w:r>
          </w:p>
        </w:tc>
      </w:tr>
      <w:tr w:rsidR="003A04DB" w:rsidTr="00B160D2">
        <w:tc>
          <w:tcPr>
            <w:tcW w:w="2448" w:type="dxa"/>
          </w:tcPr>
          <w:p w:rsidR="003A04DB" w:rsidRDefault="003A04DB" w:rsidP="001F3299">
            <w:r>
              <w:t>УАЗ «Буханка»</w:t>
            </w:r>
          </w:p>
        </w:tc>
        <w:tc>
          <w:tcPr>
            <w:tcW w:w="3420" w:type="dxa"/>
            <w:vAlign w:val="center"/>
          </w:tcPr>
          <w:p w:rsidR="003A04DB" w:rsidRDefault="003A04DB" w:rsidP="00227E1E">
            <w:pPr>
              <w:jc w:val="center"/>
            </w:pPr>
            <w:r>
              <w:t>2700</w:t>
            </w:r>
          </w:p>
        </w:tc>
        <w:tc>
          <w:tcPr>
            <w:tcW w:w="4010" w:type="dxa"/>
            <w:vAlign w:val="center"/>
          </w:tcPr>
          <w:p w:rsidR="003A04DB" w:rsidRDefault="003A04DB" w:rsidP="00227E1E">
            <w:pPr>
              <w:jc w:val="center"/>
            </w:pPr>
            <w:r>
              <w:t>3900</w:t>
            </w:r>
          </w:p>
        </w:tc>
      </w:tr>
    </w:tbl>
    <w:p w:rsidR="003A04DB" w:rsidRDefault="003A04DB" w:rsidP="001F3299"/>
    <w:p w:rsidR="003A04DB" w:rsidRDefault="003A04DB" w:rsidP="001F3299">
      <w:r>
        <w:t xml:space="preserve"> Отпускная цена на экспедиционные багажники для микроавтобусов.</w:t>
      </w:r>
    </w:p>
    <w:p w:rsidR="003A04DB" w:rsidRDefault="003A04DB" w:rsidP="001F329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2672"/>
        <w:gridCol w:w="3191"/>
      </w:tblGrid>
      <w:tr w:rsidR="003A04DB" w:rsidTr="00227E1E">
        <w:tc>
          <w:tcPr>
            <w:tcW w:w="3708" w:type="dxa"/>
          </w:tcPr>
          <w:p w:rsidR="003A04DB" w:rsidRDefault="003A04DB" w:rsidP="00AC06E9">
            <w:r>
              <w:t xml:space="preserve">Наименование </w:t>
            </w:r>
          </w:p>
        </w:tc>
        <w:tc>
          <w:tcPr>
            <w:tcW w:w="2672" w:type="dxa"/>
          </w:tcPr>
          <w:p w:rsidR="003A04DB" w:rsidRDefault="003A04DB" w:rsidP="00AC06E9">
            <w:r>
              <w:t>Цены для автосалонов, руб</w:t>
            </w:r>
          </w:p>
        </w:tc>
        <w:tc>
          <w:tcPr>
            <w:tcW w:w="3191" w:type="dxa"/>
          </w:tcPr>
          <w:p w:rsidR="003A04DB" w:rsidRDefault="003A04DB" w:rsidP="00AC06E9">
            <w:r>
              <w:t>Цены для частных клиентов, руб</w:t>
            </w:r>
          </w:p>
        </w:tc>
      </w:tr>
      <w:tr w:rsidR="003A04DB" w:rsidTr="00227E1E">
        <w:tc>
          <w:tcPr>
            <w:tcW w:w="3708" w:type="dxa"/>
          </w:tcPr>
          <w:p w:rsidR="003A04DB" w:rsidRDefault="003A04DB" w:rsidP="001F3299">
            <w:r>
              <w:t xml:space="preserve">Багажник УАЗ Хантер  </w:t>
            </w:r>
          </w:p>
          <w:p w:rsidR="003A04DB" w:rsidRPr="00AC06E9" w:rsidRDefault="003A04DB" w:rsidP="001F3299">
            <w:r>
              <w:t>(6 опор)</w:t>
            </w:r>
            <w:r w:rsidRPr="00227E1E">
              <w:rPr>
                <w:lang w:val="en-US"/>
              </w:rPr>
              <w:t>L</w:t>
            </w:r>
            <w:r>
              <w:t>=2,1м</w:t>
            </w:r>
          </w:p>
        </w:tc>
        <w:tc>
          <w:tcPr>
            <w:tcW w:w="2672" w:type="dxa"/>
          </w:tcPr>
          <w:p w:rsidR="003A04DB" w:rsidRDefault="003A04DB" w:rsidP="001F3299">
            <w:r>
              <w:t>5100</w:t>
            </w:r>
          </w:p>
        </w:tc>
        <w:tc>
          <w:tcPr>
            <w:tcW w:w="3191" w:type="dxa"/>
          </w:tcPr>
          <w:p w:rsidR="003A04DB" w:rsidRDefault="003A04DB" w:rsidP="001F3299">
            <w:r>
              <w:t>7000</w:t>
            </w:r>
          </w:p>
        </w:tc>
      </w:tr>
      <w:tr w:rsidR="003A04DB" w:rsidTr="00227E1E">
        <w:tc>
          <w:tcPr>
            <w:tcW w:w="3708" w:type="dxa"/>
          </w:tcPr>
          <w:p w:rsidR="003A04DB" w:rsidRPr="00AC06E9" w:rsidRDefault="003A04DB" w:rsidP="001F3299">
            <w:r>
              <w:t>Багажник  Соболь. Баргузин Н=20см (8 опор)</w:t>
            </w:r>
            <w:r w:rsidRPr="00227E1E">
              <w:rPr>
                <w:lang w:val="en-US"/>
              </w:rPr>
              <w:t>L</w:t>
            </w:r>
            <w:r>
              <w:t>=2.8м</w:t>
            </w:r>
          </w:p>
        </w:tc>
        <w:tc>
          <w:tcPr>
            <w:tcW w:w="2672" w:type="dxa"/>
          </w:tcPr>
          <w:p w:rsidR="003A04DB" w:rsidRDefault="003A04DB" w:rsidP="001F3299">
            <w:r>
              <w:t>6800</w:t>
            </w:r>
          </w:p>
        </w:tc>
        <w:tc>
          <w:tcPr>
            <w:tcW w:w="3191" w:type="dxa"/>
          </w:tcPr>
          <w:p w:rsidR="003A04DB" w:rsidRDefault="003A04DB" w:rsidP="001F3299">
            <w:r>
              <w:t>9200</w:t>
            </w:r>
          </w:p>
        </w:tc>
      </w:tr>
      <w:tr w:rsidR="003A04DB" w:rsidTr="00227E1E">
        <w:tc>
          <w:tcPr>
            <w:tcW w:w="3708" w:type="dxa"/>
          </w:tcPr>
          <w:p w:rsidR="003A04DB" w:rsidRPr="00AC06E9" w:rsidRDefault="003A04DB" w:rsidP="001F3299">
            <w:r>
              <w:t>Багажник Соболь, Баргузин, Газель Н=30см (8 опор)</w:t>
            </w:r>
            <w:r w:rsidRPr="00227E1E">
              <w:rPr>
                <w:lang w:val="en-US"/>
              </w:rPr>
              <w:t>L</w:t>
            </w:r>
            <w:r>
              <w:t>=2.8м</w:t>
            </w:r>
          </w:p>
        </w:tc>
        <w:tc>
          <w:tcPr>
            <w:tcW w:w="2672" w:type="dxa"/>
          </w:tcPr>
          <w:p w:rsidR="003A04DB" w:rsidRDefault="003A04DB" w:rsidP="001F3299">
            <w:r>
              <w:t>6900</w:t>
            </w:r>
          </w:p>
        </w:tc>
        <w:tc>
          <w:tcPr>
            <w:tcW w:w="3191" w:type="dxa"/>
          </w:tcPr>
          <w:p w:rsidR="003A04DB" w:rsidRDefault="003A04DB" w:rsidP="001F3299">
            <w:r>
              <w:t>9200</w:t>
            </w:r>
          </w:p>
        </w:tc>
      </w:tr>
      <w:tr w:rsidR="003A04DB" w:rsidTr="00227E1E">
        <w:tc>
          <w:tcPr>
            <w:tcW w:w="3708" w:type="dxa"/>
          </w:tcPr>
          <w:p w:rsidR="003A04DB" w:rsidRDefault="003A04DB" w:rsidP="001F3299">
            <w:r>
              <w:t>Багажник УАЗ 452 «Буханка»</w:t>
            </w:r>
          </w:p>
          <w:p w:rsidR="003A04DB" w:rsidRPr="00AC06E9" w:rsidRDefault="003A04DB" w:rsidP="001F3299">
            <w:r>
              <w:t xml:space="preserve">Н=20см (8 опор) </w:t>
            </w:r>
            <w:r w:rsidRPr="00227E1E">
              <w:rPr>
                <w:lang w:val="en-US"/>
              </w:rPr>
              <w:t>L</w:t>
            </w:r>
            <w:r>
              <w:t>= 2.8м</w:t>
            </w:r>
          </w:p>
        </w:tc>
        <w:tc>
          <w:tcPr>
            <w:tcW w:w="2672" w:type="dxa"/>
          </w:tcPr>
          <w:p w:rsidR="003A04DB" w:rsidRDefault="003A04DB" w:rsidP="001F3299">
            <w:r>
              <w:t>6800</w:t>
            </w:r>
          </w:p>
        </w:tc>
        <w:tc>
          <w:tcPr>
            <w:tcW w:w="3191" w:type="dxa"/>
          </w:tcPr>
          <w:p w:rsidR="003A04DB" w:rsidRDefault="003A04DB" w:rsidP="001F3299">
            <w:r>
              <w:t>9200</w:t>
            </w:r>
          </w:p>
        </w:tc>
      </w:tr>
      <w:tr w:rsidR="003A04DB" w:rsidTr="00227E1E">
        <w:tc>
          <w:tcPr>
            <w:tcW w:w="3708" w:type="dxa"/>
          </w:tcPr>
          <w:p w:rsidR="003A04DB" w:rsidRDefault="003A04DB" w:rsidP="001F3299">
            <w:r>
              <w:t>Багажник УАЗ 452 «Буханка»</w:t>
            </w:r>
          </w:p>
          <w:p w:rsidR="003A04DB" w:rsidRPr="00AC06E9" w:rsidRDefault="003A04DB" w:rsidP="001F3299">
            <w:r>
              <w:t>Н=20см (10 опор)</w:t>
            </w:r>
            <w:r w:rsidRPr="00227E1E">
              <w:rPr>
                <w:lang w:val="en-US"/>
              </w:rPr>
              <w:t>L</w:t>
            </w:r>
            <w:r>
              <w:t>=3.5м</w:t>
            </w:r>
          </w:p>
        </w:tc>
        <w:tc>
          <w:tcPr>
            <w:tcW w:w="2672" w:type="dxa"/>
          </w:tcPr>
          <w:p w:rsidR="003A04DB" w:rsidRDefault="003A04DB" w:rsidP="001F3299">
            <w:r>
              <w:t>7800</w:t>
            </w:r>
          </w:p>
        </w:tc>
        <w:tc>
          <w:tcPr>
            <w:tcW w:w="3191" w:type="dxa"/>
          </w:tcPr>
          <w:p w:rsidR="003A04DB" w:rsidRDefault="003A04DB" w:rsidP="001F3299">
            <w:r>
              <w:t>10700</w:t>
            </w:r>
          </w:p>
        </w:tc>
      </w:tr>
      <w:tr w:rsidR="003A04DB" w:rsidTr="00227E1E">
        <w:tc>
          <w:tcPr>
            <w:tcW w:w="3708" w:type="dxa"/>
          </w:tcPr>
          <w:p w:rsidR="003A04DB" w:rsidRDefault="003A04DB" w:rsidP="001F3299">
            <w:r>
              <w:t xml:space="preserve">Багажник Газель Н=30см </w:t>
            </w:r>
            <w:r w:rsidRPr="00AC06E9">
              <w:t xml:space="preserve"> </w:t>
            </w:r>
          </w:p>
          <w:p w:rsidR="003A04DB" w:rsidRPr="00AC06E9" w:rsidRDefault="003A04DB" w:rsidP="001F3299">
            <w:r w:rsidRPr="00AC06E9">
              <w:t xml:space="preserve">(10 </w:t>
            </w:r>
            <w:r>
              <w:t>опор</w:t>
            </w:r>
            <w:r w:rsidRPr="00AC06E9">
              <w:t>)</w:t>
            </w:r>
            <w:r w:rsidRPr="00227E1E">
              <w:rPr>
                <w:lang w:val="en-US"/>
              </w:rPr>
              <w:t>L</w:t>
            </w:r>
            <w:r>
              <w:t>=3,5м</w:t>
            </w:r>
          </w:p>
        </w:tc>
        <w:tc>
          <w:tcPr>
            <w:tcW w:w="2672" w:type="dxa"/>
          </w:tcPr>
          <w:p w:rsidR="003A04DB" w:rsidRDefault="003A04DB" w:rsidP="001F3299">
            <w:r>
              <w:t>7900</w:t>
            </w:r>
          </w:p>
        </w:tc>
        <w:tc>
          <w:tcPr>
            <w:tcW w:w="3191" w:type="dxa"/>
          </w:tcPr>
          <w:p w:rsidR="003A04DB" w:rsidRDefault="003A04DB" w:rsidP="001F3299">
            <w:r>
              <w:t>10800</w:t>
            </w:r>
          </w:p>
        </w:tc>
      </w:tr>
      <w:tr w:rsidR="003A04DB" w:rsidTr="00227E1E">
        <w:tc>
          <w:tcPr>
            <w:tcW w:w="3708" w:type="dxa"/>
          </w:tcPr>
          <w:p w:rsidR="003A04DB" w:rsidRDefault="003A04DB" w:rsidP="001F3299">
            <w:r>
              <w:t>Лестница Газель, буханка</w:t>
            </w:r>
          </w:p>
        </w:tc>
        <w:tc>
          <w:tcPr>
            <w:tcW w:w="2672" w:type="dxa"/>
          </w:tcPr>
          <w:p w:rsidR="003A04DB" w:rsidRDefault="003A04DB" w:rsidP="001F3299">
            <w:r>
              <w:t>980</w:t>
            </w:r>
          </w:p>
        </w:tc>
        <w:tc>
          <w:tcPr>
            <w:tcW w:w="3191" w:type="dxa"/>
          </w:tcPr>
          <w:p w:rsidR="003A04DB" w:rsidRDefault="003A04DB" w:rsidP="001F3299">
            <w:r>
              <w:t>1500</w:t>
            </w:r>
          </w:p>
        </w:tc>
      </w:tr>
      <w:tr w:rsidR="003A04DB" w:rsidTr="00202EF5">
        <w:tc>
          <w:tcPr>
            <w:tcW w:w="3708" w:type="dxa"/>
          </w:tcPr>
          <w:p w:rsidR="003A04DB" w:rsidRDefault="003A04DB" w:rsidP="004906BE">
            <w:r>
              <w:t>Лестница Хантер</w:t>
            </w:r>
          </w:p>
        </w:tc>
        <w:tc>
          <w:tcPr>
            <w:tcW w:w="2672" w:type="dxa"/>
          </w:tcPr>
          <w:p w:rsidR="003A04DB" w:rsidRDefault="003A04DB" w:rsidP="004906BE">
            <w:r>
              <w:t>1000</w:t>
            </w:r>
          </w:p>
        </w:tc>
        <w:tc>
          <w:tcPr>
            <w:tcW w:w="3191" w:type="dxa"/>
          </w:tcPr>
          <w:p w:rsidR="003A04DB" w:rsidRDefault="003A04DB" w:rsidP="004906BE">
            <w:r>
              <w:t>1500</w:t>
            </w:r>
          </w:p>
        </w:tc>
      </w:tr>
      <w:tr w:rsidR="003A04DB" w:rsidTr="00C976BD">
        <w:tc>
          <w:tcPr>
            <w:tcW w:w="3708" w:type="dxa"/>
          </w:tcPr>
          <w:p w:rsidR="003A04DB" w:rsidRDefault="003A04DB" w:rsidP="004906BE">
            <w:r>
              <w:t>Комплектация лопатой</w:t>
            </w:r>
          </w:p>
        </w:tc>
        <w:tc>
          <w:tcPr>
            <w:tcW w:w="2672" w:type="dxa"/>
          </w:tcPr>
          <w:p w:rsidR="003A04DB" w:rsidRDefault="003A04DB" w:rsidP="004906BE">
            <w:r>
              <w:t>120</w:t>
            </w:r>
          </w:p>
        </w:tc>
        <w:tc>
          <w:tcPr>
            <w:tcW w:w="3191" w:type="dxa"/>
          </w:tcPr>
          <w:p w:rsidR="003A04DB" w:rsidRDefault="003A04DB" w:rsidP="004906BE">
            <w:r>
              <w:t>150</w:t>
            </w:r>
          </w:p>
        </w:tc>
      </w:tr>
    </w:tbl>
    <w:p w:rsidR="003A04DB" w:rsidRDefault="003A04DB" w:rsidP="001F3299"/>
    <w:p w:rsidR="003A04DB" w:rsidRPr="007467CC" w:rsidRDefault="003A04DB" w:rsidP="007467CC"/>
    <w:p w:rsidR="003A04DB" w:rsidRDefault="003A04DB" w:rsidP="001F3299"/>
    <w:p w:rsidR="003A04DB" w:rsidRDefault="003A04DB" w:rsidP="001F3299"/>
    <w:p w:rsidR="003A04DB" w:rsidRDefault="003A04DB" w:rsidP="00DD6C51">
      <w:pPr>
        <w:jc w:val="center"/>
      </w:pPr>
      <w:r>
        <w:t>.</w:t>
      </w:r>
    </w:p>
    <w:sectPr w:rsidR="003A04DB" w:rsidSect="00DD6C51">
      <w:pgSz w:w="11906" w:h="16838"/>
      <w:pgMar w:top="1134" w:right="386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3299"/>
    <w:rsid w:val="00054957"/>
    <w:rsid w:val="00057CF6"/>
    <w:rsid w:val="00086F15"/>
    <w:rsid w:val="000B01AD"/>
    <w:rsid w:val="000E1D2E"/>
    <w:rsid w:val="001C5F4B"/>
    <w:rsid w:val="001F3299"/>
    <w:rsid w:val="00202EF5"/>
    <w:rsid w:val="00227E1E"/>
    <w:rsid w:val="0025186E"/>
    <w:rsid w:val="0031165C"/>
    <w:rsid w:val="003212B7"/>
    <w:rsid w:val="003903BB"/>
    <w:rsid w:val="003A04DB"/>
    <w:rsid w:val="003B5ECE"/>
    <w:rsid w:val="004179A7"/>
    <w:rsid w:val="0045431C"/>
    <w:rsid w:val="00475E3E"/>
    <w:rsid w:val="004906BE"/>
    <w:rsid w:val="005138E4"/>
    <w:rsid w:val="00525AF3"/>
    <w:rsid w:val="00545D17"/>
    <w:rsid w:val="006B0E37"/>
    <w:rsid w:val="006E649A"/>
    <w:rsid w:val="00745414"/>
    <w:rsid w:val="007467CC"/>
    <w:rsid w:val="007826C8"/>
    <w:rsid w:val="007F522F"/>
    <w:rsid w:val="00893895"/>
    <w:rsid w:val="008E340A"/>
    <w:rsid w:val="009A7E61"/>
    <w:rsid w:val="009B4696"/>
    <w:rsid w:val="00A35178"/>
    <w:rsid w:val="00A847E0"/>
    <w:rsid w:val="00AC06E9"/>
    <w:rsid w:val="00B160D2"/>
    <w:rsid w:val="00B246CD"/>
    <w:rsid w:val="00BB39B5"/>
    <w:rsid w:val="00BD6131"/>
    <w:rsid w:val="00C2574D"/>
    <w:rsid w:val="00C976BD"/>
    <w:rsid w:val="00CB56DC"/>
    <w:rsid w:val="00CD0957"/>
    <w:rsid w:val="00D76C5C"/>
    <w:rsid w:val="00DD6C51"/>
    <w:rsid w:val="00E9116E"/>
    <w:rsid w:val="00F27E1E"/>
    <w:rsid w:val="00F34DC4"/>
    <w:rsid w:val="00F45B28"/>
    <w:rsid w:val="00F61973"/>
    <w:rsid w:val="00F6530C"/>
    <w:rsid w:val="00FE2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B2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32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152</Words>
  <Characters>873</Characters>
  <Application>Microsoft Office Outlook</Application>
  <DocSecurity>0</DocSecurity>
  <Lines>0</Lines>
  <Paragraphs>0</Paragraphs>
  <ScaleCrop>false</ScaleCrop>
  <Company>Профит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Отпускная цена на защиты переднего моста для УАЗ 469,»Хантер»,УАЗ «Буханка»</dc:title>
  <dc:subject/>
  <dc:creator>Наташа</dc:creator>
  <cp:keywords/>
  <dc:description/>
  <cp:lastModifiedBy>Наташа</cp:lastModifiedBy>
  <cp:revision>7</cp:revision>
  <cp:lastPrinted>2011-05-24T05:25:00Z</cp:lastPrinted>
  <dcterms:created xsi:type="dcterms:W3CDTF">2011-05-19T10:44:00Z</dcterms:created>
  <dcterms:modified xsi:type="dcterms:W3CDTF">2011-05-31T13:54:00Z</dcterms:modified>
</cp:coreProperties>
</file>